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EC0" w:rsidRPr="007F7EC0" w:rsidRDefault="007F7EC0">
      <w:pPr>
        <w:rPr>
          <w:rFonts w:ascii="Berlin Sans FB" w:hAnsi="Berlin Sans FB"/>
          <w:b/>
          <w:sz w:val="24"/>
          <w:szCs w:val="24"/>
          <w:u w:val="single"/>
        </w:rPr>
      </w:pPr>
      <w:bookmarkStart w:id="0" w:name="_GoBack"/>
      <w:bookmarkEnd w:id="0"/>
      <w:r w:rsidRPr="007F7EC0">
        <w:rPr>
          <w:rFonts w:ascii="Berlin Sans FB" w:hAnsi="Berlin Sans FB"/>
          <w:b/>
          <w:sz w:val="24"/>
          <w:szCs w:val="24"/>
          <w:u w:val="single"/>
        </w:rPr>
        <w:t>Maths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Anything related to number, recognising numbers, ordering them, adding and subtracting.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Anything related to shape, including naming and talking about 2D and 3D shapes.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 xml:space="preserve">Anything related to measurement – time, measuring length/height, measuring capacity (talking about full/half full/empty), measuring weight (baking and cooking is great for this), money. 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Making and describing patterns.</w:t>
      </w:r>
    </w:p>
    <w:p w:rsidR="007F7EC0" w:rsidRPr="007F7EC0" w:rsidRDefault="007F7EC0">
      <w:pPr>
        <w:rPr>
          <w:rFonts w:ascii="Berlin Sans FB" w:hAnsi="Berlin Sans FB"/>
          <w:b/>
          <w:sz w:val="24"/>
          <w:szCs w:val="24"/>
          <w:u w:val="single"/>
        </w:rPr>
      </w:pPr>
      <w:r w:rsidRPr="007F7EC0">
        <w:rPr>
          <w:rFonts w:ascii="Berlin Sans FB" w:hAnsi="Berlin Sans FB"/>
          <w:b/>
          <w:sz w:val="24"/>
          <w:szCs w:val="24"/>
          <w:u w:val="single"/>
        </w:rPr>
        <w:t>English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Any reading and/or talking about stories.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Writing or drawing.</w:t>
      </w:r>
    </w:p>
    <w:p w:rsidR="007F7EC0" w:rsidRPr="007F7EC0" w:rsidRDefault="007F7EC0">
      <w:pPr>
        <w:rPr>
          <w:rFonts w:ascii="Berlin Sans FB" w:hAnsi="Berlin Sans FB"/>
          <w:b/>
          <w:sz w:val="24"/>
          <w:szCs w:val="24"/>
          <w:u w:val="single"/>
        </w:rPr>
      </w:pPr>
      <w:r w:rsidRPr="007F7EC0">
        <w:rPr>
          <w:rFonts w:ascii="Berlin Sans FB" w:hAnsi="Berlin Sans FB"/>
          <w:b/>
          <w:sz w:val="24"/>
          <w:szCs w:val="24"/>
          <w:u w:val="single"/>
        </w:rPr>
        <w:t>Arts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Any arts and crafts.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Playing ‘make believe’ games where they show imagination.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 xml:space="preserve">Singing and dancing including making up their own </w:t>
      </w:r>
      <w:r w:rsidR="000618D2" w:rsidRPr="007F7EC0">
        <w:rPr>
          <w:rFonts w:ascii="Berlin Sans FB" w:hAnsi="Berlin Sans FB"/>
          <w:sz w:val="24"/>
          <w:szCs w:val="24"/>
        </w:rPr>
        <w:t>songs</w:t>
      </w:r>
      <w:r w:rsidRPr="007F7EC0">
        <w:rPr>
          <w:rFonts w:ascii="Berlin Sans FB" w:hAnsi="Berlin Sans FB"/>
          <w:sz w:val="24"/>
          <w:szCs w:val="24"/>
        </w:rPr>
        <w:t xml:space="preserve"> and dances. </w:t>
      </w:r>
    </w:p>
    <w:p w:rsidR="007F7EC0" w:rsidRPr="007F7EC0" w:rsidRDefault="007F7EC0">
      <w:pPr>
        <w:rPr>
          <w:rFonts w:ascii="Berlin Sans FB" w:hAnsi="Berlin Sans FB"/>
          <w:b/>
          <w:sz w:val="24"/>
          <w:szCs w:val="24"/>
          <w:u w:val="single"/>
        </w:rPr>
      </w:pPr>
      <w:r w:rsidRPr="007F7EC0">
        <w:rPr>
          <w:rFonts w:ascii="Berlin Sans FB" w:hAnsi="Berlin Sans FB"/>
          <w:b/>
          <w:sz w:val="24"/>
          <w:szCs w:val="24"/>
          <w:u w:val="single"/>
        </w:rPr>
        <w:t>Understanding the World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Technology – using a remote control, using electronic toys i.e. remote controlled car, using a DVD CD player, iPad, computer or laptop.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Showing they can talk about the world around them i.e. plants and animals, different materials.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Showing they enjoy joining in with family customs and routines i.e. birthday, Christmas =, going to church on a Sunday.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Talking about past and present events in their own and their family members lives.</w:t>
      </w:r>
    </w:p>
    <w:p w:rsidR="007F7EC0" w:rsidRPr="007F7EC0" w:rsidRDefault="007F7EC0">
      <w:pPr>
        <w:rPr>
          <w:rFonts w:ascii="Berlin Sans FB" w:hAnsi="Berlin Sans FB"/>
          <w:b/>
          <w:sz w:val="24"/>
          <w:szCs w:val="24"/>
          <w:u w:val="single"/>
        </w:rPr>
      </w:pPr>
      <w:r w:rsidRPr="007F7EC0">
        <w:rPr>
          <w:rFonts w:ascii="Berlin Sans FB" w:hAnsi="Berlin Sans FB"/>
          <w:b/>
          <w:sz w:val="24"/>
          <w:szCs w:val="24"/>
          <w:u w:val="single"/>
        </w:rPr>
        <w:t>Health and Self-Care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 xml:space="preserve">Showing they understand the need for variety in food. 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 xml:space="preserve">Showing they understand how to keep safe i.e. wearing a helmet whilst on a bike. 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Showing understanding that good practices with regard to exercise, eating, sleeping and hygiene can contribute to good health.</w:t>
      </w:r>
    </w:p>
    <w:p w:rsidR="007F7EC0" w:rsidRPr="007F7EC0" w:rsidRDefault="007F7EC0">
      <w:pPr>
        <w:rPr>
          <w:rFonts w:ascii="Berlin Sans FB" w:hAnsi="Berlin Sans FB"/>
          <w:sz w:val="24"/>
          <w:szCs w:val="24"/>
        </w:rPr>
      </w:pPr>
      <w:r w:rsidRPr="007F7EC0">
        <w:rPr>
          <w:rFonts w:ascii="Berlin Sans FB" w:hAnsi="Berlin Sans FB"/>
          <w:sz w:val="24"/>
          <w:szCs w:val="24"/>
        </w:rPr>
        <w:t>Getting dressed independently including putting on coats and shoes.</w:t>
      </w:r>
    </w:p>
    <w:sectPr w:rsidR="007F7EC0" w:rsidRPr="007F7EC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EC0" w:rsidRDefault="007F7EC0" w:rsidP="007F7EC0">
      <w:pPr>
        <w:spacing w:after="0" w:line="240" w:lineRule="auto"/>
      </w:pPr>
      <w:r>
        <w:separator/>
      </w:r>
    </w:p>
  </w:endnote>
  <w:endnote w:type="continuationSeparator" w:id="0">
    <w:p w:rsidR="007F7EC0" w:rsidRDefault="007F7EC0" w:rsidP="007F7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EC0" w:rsidRDefault="007F7EC0" w:rsidP="007F7EC0">
      <w:pPr>
        <w:spacing w:after="0" w:line="240" w:lineRule="auto"/>
      </w:pPr>
      <w:r>
        <w:separator/>
      </w:r>
    </w:p>
  </w:footnote>
  <w:footnote w:type="continuationSeparator" w:id="0">
    <w:p w:rsidR="007F7EC0" w:rsidRDefault="007F7EC0" w:rsidP="007F7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EC0" w:rsidRPr="007F7EC0" w:rsidRDefault="005C6A75" w:rsidP="007F7EC0">
    <w:pPr>
      <w:rPr>
        <w:rFonts w:ascii="Berlin Sans FB" w:hAnsi="Berlin Sans FB"/>
        <w:b/>
        <w:sz w:val="32"/>
        <w:szCs w:val="24"/>
        <w:u w:val="single"/>
      </w:rPr>
    </w:pPr>
    <w:r>
      <w:rPr>
        <w:rFonts w:ascii="Berlin Sans FB" w:hAnsi="Berlin Sans FB"/>
        <w:b/>
        <w:sz w:val="32"/>
        <w:szCs w:val="24"/>
        <w:u w:val="single"/>
      </w:rPr>
      <w:t>Wh</w:t>
    </w:r>
    <w:r w:rsidR="007F7EC0" w:rsidRPr="007F7EC0">
      <w:rPr>
        <w:rFonts w:ascii="Berlin Sans FB" w:hAnsi="Berlin Sans FB"/>
        <w:b/>
        <w:sz w:val="32"/>
        <w:szCs w:val="24"/>
        <w:u w:val="single"/>
      </w:rPr>
      <w:t>at kinds of things w</w:t>
    </w:r>
    <w:r>
      <w:rPr>
        <w:rFonts w:ascii="Berlin Sans FB" w:hAnsi="Berlin Sans FB"/>
        <w:b/>
        <w:sz w:val="32"/>
        <w:szCs w:val="24"/>
        <w:u w:val="single"/>
      </w:rPr>
      <w:t>ould I ‘observe’ my child doing?</w:t>
    </w:r>
  </w:p>
  <w:p w:rsidR="007F7EC0" w:rsidRDefault="007F7E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EC0"/>
    <w:rsid w:val="000618D2"/>
    <w:rsid w:val="00434B17"/>
    <w:rsid w:val="005C6A75"/>
    <w:rsid w:val="007F7EC0"/>
    <w:rsid w:val="00F3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BB5E3D-783D-4665-A138-1F05C5BF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7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EC0"/>
  </w:style>
  <w:style w:type="paragraph" w:styleId="Footer">
    <w:name w:val="footer"/>
    <w:basedOn w:val="Normal"/>
    <w:link w:val="FooterChar"/>
    <w:uiPriority w:val="99"/>
    <w:unhideWhenUsed/>
    <w:rsid w:val="007F7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C305DB98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Katy.Hall</dc:creator>
  <cp:lastModifiedBy>Sarah Ramsdale</cp:lastModifiedBy>
  <cp:revision>2</cp:revision>
  <dcterms:created xsi:type="dcterms:W3CDTF">2019-08-26T05:45:00Z</dcterms:created>
  <dcterms:modified xsi:type="dcterms:W3CDTF">2019-08-26T05:45:00Z</dcterms:modified>
</cp:coreProperties>
</file>