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A13" w:rsidRDefault="0032613D" w:rsidP="0032613D">
      <w:pPr>
        <w:autoSpaceDE w:val="0"/>
        <w:autoSpaceDN w:val="0"/>
        <w:adjustRightInd w:val="0"/>
        <w:spacing w:after="0" w:line="240" w:lineRule="auto"/>
        <w:jc w:val="center"/>
        <w:rPr>
          <w:rFonts w:ascii="ChalkboardSE-Bold" w:hAnsi="ChalkboardSE-Bold" w:cs="ChalkboardSE-Bold"/>
          <w:b/>
          <w:bCs/>
          <w:sz w:val="46"/>
          <w:szCs w:val="46"/>
        </w:rPr>
      </w:pPr>
      <w:r>
        <w:rPr>
          <w:rFonts w:ascii="ChalkboardSE-Bold" w:hAnsi="ChalkboardSE-Bold" w:cs="ChalkboardSE-Bold"/>
          <w:b/>
          <w:bCs/>
          <w:sz w:val="46"/>
          <w:szCs w:val="46"/>
        </w:rPr>
        <w:t xml:space="preserve">Reading to your child at home - </w:t>
      </w:r>
      <w:r>
        <w:rPr>
          <w:rFonts w:ascii="ChalkboardSE-Bold" w:hAnsi="ChalkboardSE-Bold" w:cs="ChalkboardSE-Bold"/>
          <w:b/>
          <w:bCs/>
          <w:sz w:val="46"/>
          <w:szCs w:val="46"/>
        </w:rPr>
        <w:t>why doing so every day is so vital</w:t>
      </w: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jc w:val="center"/>
        <w:rPr>
          <w:rFonts w:ascii="ChalkboardSE-Bold" w:hAnsi="ChalkboardSE-Bold" w:cs="ChalkboardSE-Bold"/>
          <w:b/>
          <w:bCs/>
          <w:sz w:val="46"/>
          <w:szCs w:val="46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507365</wp:posOffset>
                </wp:positionH>
                <wp:positionV relativeFrom="paragraph">
                  <wp:posOffset>116205</wp:posOffset>
                </wp:positionV>
                <wp:extent cx="5534025" cy="78105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7810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613D" w:rsidRPr="00E95CED" w:rsidRDefault="0032613D" w:rsidP="0032613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E95CE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Research shows that the first 3 to 5</w:t>
                            </w:r>
                            <w:r w:rsidRPr="00E95CE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 years of life is when the most </w:t>
                            </w:r>
                            <w:r w:rsidRPr="00E95CE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rapid growth in the brain occurs. </w:t>
                            </w:r>
                            <w:r w:rsidRPr="00E95CE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 xml:space="preserve">Therefore everything a child is </w:t>
                            </w:r>
                            <w:r w:rsidRPr="00E95CED">
                              <w:rPr>
                                <w:rFonts w:ascii="Calibri" w:hAnsi="Calibri" w:cs="Calibri"/>
                                <w:b/>
                                <w:sz w:val="24"/>
                                <w:szCs w:val="24"/>
                              </w:rPr>
                              <w:t>exposed to during this time will set the stage for future learning.</w:t>
                            </w:r>
                          </w:p>
                          <w:p w:rsidR="0032613D" w:rsidRDefault="0032613D" w:rsidP="003261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39.95pt;margin-top:9.15pt;width:435.7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" fillcolor="red" strokecolor="#1f4d78 [1604]" strokeweight="1pt">
                <v:stroke joinstyle="miter"/>
                <v:textbox>
                  <w:txbxContent>
                    <w:p w:rsidR="0032613D" w:rsidRPr="00E95CED" w:rsidRDefault="0032613D" w:rsidP="0032613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</w:pPr>
                      <w:r w:rsidRPr="00E95CE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Research shows that the first 3 to 5</w:t>
                      </w:r>
                      <w:r w:rsidRPr="00E95CE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 years of life is when the most </w:t>
                      </w:r>
                      <w:r w:rsidRPr="00E95CE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rapid growth in the brain occurs. </w:t>
                      </w:r>
                      <w:r w:rsidRPr="00E95CE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 xml:space="preserve">Therefore everything a child is </w:t>
                      </w:r>
                      <w:r w:rsidRPr="00E95CED">
                        <w:rPr>
                          <w:rFonts w:ascii="Calibri" w:hAnsi="Calibri" w:cs="Calibri"/>
                          <w:b/>
                          <w:sz w:val="24"/>
                          <w:szCs w:val="24"/>
                        </w:rPr>
                        <w:t>exposed to during this time will set the stage for future learning.</w:t>
                      </w:r>
                    </w:p>
                    <w:p w:rsidR="0032613D" w:rsidRDefault="0032613D" w:rsidP="0032613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  <w:bookmarkStart w:id="0" w:name="_GoBack"/>
      <w:bookmarkEnd w:id="0"/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32613D" w:rsidRDefault="0004155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2337E1" wp14:editId="6D23635D">
                <wp:simplePos x="0" y="0"/>
                <wp:positionH relativeFrom="column">
                  <wp:posOffset>459740</wp:posOffset>
                </wp:positionH>
                <wp:positionV relativeFrom="paragraph">
                  <wp:posOffset>21590</wp:posOffset>
                </wp:positionV>
                <wp:extent cx="5534025" cy="8382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838200"/>
                        </a:xfrm>
                        <a:prstGeom prst="round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751" w:rsidRPr="00E95CED" w:rsidRDefault="006D5751" w:rsidP="006D57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Reading to your child creates a nurturing atmosphere, simila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r to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when they were a baby. It will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help them to create a positive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association with books and reading.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2337E1" id="Rounded Rectangle 2" o:spid="_x0000_s1027" style="position:absolute;margin-left:36.2pt;margin-top:1.7pt;width:435.75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" fillcolor="#ed7d31 [3205]" strokecolor="#1f4d78 [1604]" strokeweight="1pt">
                <v:stroke joinstyle="miter"/>
                <v:textbox>
                  <w:txbxContent>
                    <w:p w:rsidR="006D5751" w:rsidRPr="00E95CED" w:rsidRDefault="006D5751" w:rsidP="006D575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Reading to your child creates a nurturing atmosphere, simila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r to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when they were a baby. It will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help them to create a positive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association with books and reading.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32613D" w:rsidRDefault="0032613D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6D5751" w:rsidRDefault="006D5751" w:rsidP="0032613D">
      <w:pPr>
        <w:autoSpaceDE w:val="0"/>
        <w:autoSpaceDN w:val="0"/>
        <w:adjustRightInd w:val="0"/>
        <w:spacing w:after="0" w:line="240" w:lineRule="auto"/>
        <w:rPr>
          <w:rFonts w:ascii="Chalkduster" w:hAnsi="Chalkduster" w:cs="Chalkduster"/>
          <w:sz w:val="20"/>
          <w:szCs w:val="20"/>
        </w:rPr>
      </w:pPr>
    </w:p>
    <w:p w:rsidR="00267020" w:rsidRDefault="00267020" w:rsidP="0032613D">
      <w:pPr>
        <w:autoSpaceDE w:val="0"/>
        <w:autoSpaceDN w:val="0"/>
        <w:adjustRightInd w:val="0"/>
        <w:spacing w:after="0" w:line="240" w:lineRule="auto"/>
        <w:jc w:val="center"/>
        <w:rPr>
          <w:rFonts w:ascii="ChalkboardSE-Bold" w:hAnsi="ChalkboardSE-Bold" w:cs="ChalkboardSE-Bold"/>
          <w:b/>
          <w:bCs/>
          <w:sz w:val="46"/>
          <w:szCs w:val="46"/>
        </w:rPr>
      </w:pPr>
    </w:p>
    <w:p w:rsidR="00267020" w:rsidRPr="00267020" w:rsidRDefault="00E95CED" w:rsidP="00267020">
      <w:pPr>
        <w:rPr>
          <w:rFonts w:ascii="ChalkboardSE-Bold" w:hAnsi="ChalkboardSE-Bold" w:cs="ChalkboardSE-Bold"/>
          <w:sz w:val="46"/>
          <w:szCs w:val="46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00011E" wp14:editId="683799B6">
                <wp:simplePos x="0" y="0"/>
                <wp:positionH relativeFrom="column">
                  <wp:posOffset>469265</wp:posOffset>
                </wp:positionH>
                <wp:positionV relativeFrom="paragraph">
                  <wp:posOffset>158750</wp:posOffset>
                </wp:positionV>
                <wp:extent cx="5534025" cy="66675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666750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751" w:rsidRPr="00E95CED" w:rsidRDefault="006D5751" w:rsidP="006D575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Reading to your child will increase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their vocabulary, which in turn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improves their reading and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0011E" id="Rounded Rectangle 3" o:spid="_x0000_s1028" style="position:absolute;margin-left:36.95pt;margin-top:12.5pt;width:435.7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" fillcolor="#ffc000 [3207]" strokecolor="#1f4d78 [1604]" strokeweight="1pt">
                <v:stroke joinstyle="miter"/>
                <v:textbox>
                  <w:txbxContent>
                    <w:p w:rsidR="006D5751" w:rsidRPr="00E95CED" w:rsidRDefault="006D5751" w:rsidP="006D575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Reading to your child will increase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their vocabulary, which in turn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improves their reading and writing.</w:t>
                      </w:r>
                    </w:p>
                  </w:txbxContent>
                </v:textbox>
              </v:roundrect>
            </w:pict>
          </mc:Fallback>
        </mc:AlternateContent>
      </w:r>
    </w:p>
    <w:p w:rsidR="00267020" w:rsidRPr="00267020" w:rsidRDefault="00267020" w:rsidP="00267020">
      <w:pPr>
        <w:rPr>
          <w:rFonts w:ascii="ChalkboardSE-Bold" w:hAnsi="ChalkboardSE-Bold" w:cs="ChalkboardSE-Bold"/>
          <w:sz w:val="46"/>
          <w:szCs w:val="46"/>
        </w:rPr>
      </w:pPr>
    </w:p>
    <w:p w:rsidR="00267020" w:rsidRPr="00267020" w:rsidRDefault="0004155D" w:rsidP="00267020">
      <w:pPr>
        <w:rPr>
          <w:rFonts w:ascii="ChalkboardSE-Bold" w:hAnsi="ChalkboardSE-Bold" w:cs="ChalkboardSE-Bold"/>
          <w:sz w:val="46"/>
          <w:szCs w:val="46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27A78B" wp14:editId="4A5350CB">
                <wp:simplePos x="0" y="0"/>
                <wp:positionH relativeFrom="column">
                  <wp:posOffset>459740</wp:posOffset>
                </wp:positionH>
                <wp:positionV relativeFrom="paragraph">
                  <wp:posOffset>116840</wp:posOffset>
                </wp:positionV>
                <wp:extent cx="5534025" cy="82867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8286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020" w:rsidRPr="00E95CED" w:rsidRDefault="00267020" w:rsidP="0026702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Listening to stories helps children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understand how they work – they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learn about characters and settings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, how stories start and end and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phrases that are used regularly (E.g. Once upon a time.)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27A78B" id="Rounded Rectangle 4" o:spid="_x0000_s1029" style="position:absolute;margin-left:36.2pt;margin-top:9.2pt;width:435.7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" fillcolor="#92d050" strokecolor="#1f4d78 [1604]" strokeweight="1pt">
                <v:stroke joinstyle="miter"/>
                <v:textbox>
                  <w:txbxContent>
                    <w:p w:rsidR="00267020" w:rsidRPr="00E95CED" w:rsidRDefault="00267020" w:rsidP="0026702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Listening to stories helps children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understand how they work – they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learn about characters and settings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, how stories start and end and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phrases that are used regularly (E.g. Once upon a time.)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67020" w:rsidRPr="00267020" w:rsidRDefault="00267020" w:rsidP="00267020">
      <w:pPr>
        <w:rPr>
          <w:rFonts w:ascii="ChalkboardSE-Bold" w:hAnsi="ChalkboardSE-Bold" w:cs="ChalkboardSE-Bold"/>
          <w:sz w:val="46"/>
          <w:szCs w:val="46"/>
        </w:rPr>
      </w:pPr>
    </w:p>
    <w:p w:rsidR="00267020" w:rsidRPr="00267020" w:rsidRDefault="0004155D" w:rsidP="00267020">
      <w:pPr>
        <w:rPr>
          <w:rFonts w:ascii="ChalkboardSE-Bold" w:hAnsi="ChalkboardSE-Bold" w:cs="ChalkboardSE-Bold"/>
          <w:sz w:val="46"/>
          <w:szCs w:val="46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CC2BFE" wp14:editId="19C075A2">
                <wp:simplePos x="0" y="0"/>
                <wp:positionH relativeFrom="column">
                  <wp:posOffset>450215</wp:posOffset>
                </wp:positionH>
                <wp:positionV relativeFrom="paragraph">
                  <wp:posOffset>245745</wp:posOffset>
                </wp:positionV>
                <wp:extent cx="5534025" cy="75247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7524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020" w:rsidRPr="00E95CED" w:rsidRDefault="00E95CED" w:rsidP="00E95C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Listening to stories regularly help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s children to make predictions,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develop rhyming skills, increas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es attention, logical thinking, </w:t>
                            </w:r>
                            <w:r w:rsidRPr="00E95CE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imagination and curiosity!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C2BFE" id="Rounded Rectangle 5" o:spid="_x0000_s1030" style="position:absolute;margin-left:35.45pt;margin-top:19.35pt;width:435.75pt;height:5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" fillcolor="#9cc2e5 [1940]" strokecolor="#1f4d78 [1604]" strokeweight="1pt">
                <v:stroke joinstyle="miter"/>
                <v:textbox>
                  <w:txbxContent>
                    <w:p w:rsidR="00267020" w:rsidRPr="00E95CED" w:rsidRDefault="00E95CED" w:rsidP="00E95C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Listening to stories regularly help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s children to make predictions,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develop rhyming skills, increas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es attention, logical thinking, </w:t>
                      </w:r>
                      <w:r w:rsidRPr="00E95CE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imagination and curiosity!</w:t>
                      </w:r>
                    </w:p>
                  </w:txbxContent>
                </v:textbox>
              </v:roundrect>
            </w:pict>
          </mc:Fallback>
        </mc:AlternateContent>
      </w:r>
    </w:p>
    <w:p w:rsidR="00267020" w:rsidRDefault="00267020" w:rsidP="00267020">
      <w:pPr>
        <w:rPr>
          <w:rFonts w:ascii="ChalkboardSE-Bold" w:hAnsi="ChalkboardSE-Bold" w:cs="ChalkboardSE-Bold"/>
          <w:sz w:val="46"/>
          <w:szCs w:val="46"/>
        </w:rPr>
      </w:pPr>
    </w:p>
    <w:p w:rsidR="00E95CED" w:rsidRDefault="0004155D" w:rsidP="00267020">
      <w:pPr>
        <w:tabs>
          <w:tab w:val="left" w:pos="2070"/>
        </w:tabs>
        <w:rPr>
          <w:rFonts w:ascii="ChalkboardSE-Bold" w:hAnsi="ChalkboardSE-Bold" w:cs="ChalkboardSE-Bold"/>
          <w:sz w:val="46"/>
          <w:szCs w:val="46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5D215C" wp14:editId="2AD5A92E">
                <wp:simplePos x="0" y="0"/>
                <wp:positionH relativeFrom="column">
                  <wp:posOffset>457200</wp:posOffset>
                </wp:positionH>
                <wp:positionV relativeFrom="paragraph">
                  <wp:posOffset>222885</wp:posOffset>
                </wp:positionV>
                <wp:extent cx="5534025" cy="752475"/>
                <wp:effectExtent l="0" t="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7524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5CED" w:rsidRPr="0004155D" w:rsidRDefault="00E95CED" w:rsidP="00E95C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04155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Plus, surveys of children have shown th</w:t>
                            </w:r>
                            <w:r w:rsidR="0004155D" w:rsidRPr="0004155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at over 80% 'love' or 'strongly 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like' being read to! What better reason?!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5D215C" id="Rounded Rectangle 6" o:spid="_x0000_s1031" style="position:absolute;margin-left:36pt;margin-top:17.55pt;width:435.75pt;height:5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" fillcolor="#7030a0" strokecolor="#1f4d78 [1604]" strokeweight="1pt">
                <v:stroke joinstyle="miter"/>
                <v:textbox>
                  <w:txbxContent>
                    <w:p w:rsidR="00E95CED" w:rsidRPr="0004155D" w:rsidRDefault="00E95CED" w:rsidP="00E95C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04155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Plus, surveys of children have shown th</w:t>
                      </w:r>
                      <w:r w:rsidR="0004155D" w:rsidRPr="0004155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at over 80% 'love' or 'strongly </w:t>
                      </w:r>
                      <w:r w:rsidRPr="0004155D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like' being read to! What better reason?!</w:t>
                      </w:r>
                    </w:p>
                  </w:txbxContent>
                </v:textbox>
              </v:roundrect>
            </w:pict>
          </mc:Fallback>
        </mc:AlternateContent>
      </w:r>
      <w:r w:rsidR="00267020">
        <w:rPr>
          <w:rFonts w:ascii="ChalkboardSE-Bold" w:hAnsi="ChalkboardSE-Bold" w:cs="ChalkboardSE-Bold"/>
          <w:sz w:val="46"/>
          <w:szCs w:val="46"/>
        </w:rPr>
        <w:tab/>
      </w:r>
    </w:p>
    <w:p w:rsidR="00E95CED" w:rsidRDefault="00E95CED" w:rsidP="00E95CED">
      <w:pPr>
        <w:rPr>
          <w:rFonts w:ascii="ChalkboardSE-Bold" w:hAnsi="ChalkboardSE-Bold" w:cs="ChalkboardSE-Bold"/>
          <w:sz w:val="46"/>
          <w:szCs w:val="46"/>
        </w:rPr>
      </w:pPr>
    </w:p>
    <w:p w:rsidR="0004155D" w:rsidRPr="0004155D" w:rsidRDefault="0004155D" w:rsidP="0004155D">
      <w:pPr>
        <w:rPr>
          <w:rFonts w:ascii="ChalkboardSE-Bold" w:hAnsi="ChalkboardSE-Bold" w:cs="ChalkboardSE-Bold"/>
          <w:sz w:val="16"/>
          <w:szCs w:val="16"/>
        </w:rPr>
      </w:pPr>
    </w:p>
    <w:p w:rsidR="0032613D" w:rsidRPr="0004155D" w:rsidRDefault="0004155D" w:rsidP="0004155D">
      <w:pPr>
        <w:tabs>
          <w:tab w:val="left" w:pos="1110"/>
        </w:tabs>
        <w:rPr>
          <w:rFonts w:ascii="ChalkboardSE-Regular" w:hAnsi="ChalkboardSE-Regular" w:cs="ChalkboardSE-Regular"/>
          <w:b/>
          <w:sz w:val="42"/>
          <w:szCs w:val="42"/>
        </w:rPr>
      </w:pPr>
      <w:r>
        <w:rPr>
          <w:rFonts w:ascii="ChalkboardSE-Bold" w:hAnsi="ChalkboardSE-Bold" w:cs="ChalkboardSE-Bold"/>
          <w:b/>
          <w:bCs/>
          <w:noProof/>
          <w:sz w:val="46"/>
          <w:szCs w:val="4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BD3450" wp14:editId="128CBD27">
                <wp:simplePos x="0" y="0"/>
                <wp:positionH relativeFrom="column">
                  <wp:posOffset>669290</wp:posOffset>
                </wp:positionH>
                <wp:positionV relativeFrom="paragraph">
                  <wp:posOffset>314960</wp:posOffset>
                </wp:positionV>
                <wp:extent cx="5324475" cy="3095625"/>
                <wp:effectExtent l="0" t="0" r="28575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4475" cy="30956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55D" w:rsidRPr="0004155D" w:rsidRDefault="0004155D" w:rsidP="0004155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Set aside some time -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 every day find somewhere quiet 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and without any distractions.</w:t>
                            </w:r>
                          </w:p>
                          <w:p w:rsidR="0004155D" w:rsidRPr="0004155D" w:rsidRDefault="0004155D" w:rsidP="0004155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Let your child choose the book - even if it's one they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have heard lots of times already!</w:t>
                            </w:r>
                          </w:p>
                          <w:p w:rsidR="0004155D" w:rsidRPr="0004155D" w:rsidRDefault="0004155D" w:rsidP="0004155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Encourage them to hold the book and turn the pages.</w:t>
                            </w:r>
                          </w:p>
                          <w:p w:rsidR="0004155D" w:rsidRPr="0004155D" w:rsidRDefault="0004155D" w:rsidP="0004155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Talk about the book - make links to their life, talk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 about the 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illustrations, name the characters, guess what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will happen next, talk about how the characters are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feeling and how the book makes them feel.</w:t>
                            </w:r>
                          </w:p>
                          <w:p w:rsidR="0004155D" w:rsidRPr="0004155D" w:rsidRDefault="0004155D" w:rsidP="0004155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4155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Make it fun - enjoy the time together!</w:t>
                            </w:r>
                          </w:p>
                          <w:p w:rsidR="0004155D" w:rsidRPr="0004155D" w:rsidRDefault="0004155D" w:rsidP="0004155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BD3450" id="Rounded Rectangle 7" o:spid="_x0000_s1032" style="position:absolute;margin-left:52.7pt;margin-top:24.8pt;width:419.25pt;height:24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" fillcolor="#9cc2e5 [1940]" strokecolor="#1f4d78 [1604]" strokeweight="1pt">
                <v:stroke joinstyle="miter"/>
                <v:textbox>
                  <w:txbxContent>
                    <w:p w:rsidR="0004155D" w:rsidRPr="0004155D" w:rsidRDefault="0004155D" w:rsidP="0004155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Set aside some time -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 every day find somewhere quiet 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and without any distractions.</w:t>
                      </w:r>
                    </w:p>
                    <w:p w:rsidR="0004155D" w:rsidRPr="0004155D" w:rsidRDefault="0004155D" w:rsidP="0004155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Let your child choose the book - even if it's one they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have heard lots of times already!</w:t>
                      </w:r>
                    </w:p>
                    <w:p w:rsidR="0004155D" w:rsidRPr="0004155D" w:rsidRDefault="0004155D" w:rsidP="0004155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Encourage them to hold the book and turn the pages.</w:t>
                      </w:r>
                    </w:p>
                    <w:p w:rsidR="0004155D" w:rsidRPr="0004155D" w:rsidRDefault="0004155D" w:rsidP="0004155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Talk about the book - make links to their life, talk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 about the 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illustrations, name the characters, guess what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will happen next, talk about how the characters are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feeling and how the book makes them feel.</w:t>
                      </w:r>
                    </w:p>
                    <w:p w:rsidR="0004155D" w:rsidRPr="0004155D" w:rsidRDefault="0004155D" w:rsidP="0004155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4155D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Make it fun - enjoy the time together!</w:t>
                      </w:r>
                    </w:p>
                    <w:p w:rsidR="0004155D" w:rsidRPr="0004155D" w:rsidRDefault="0004155D" w:rsidP="0004155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halkboardSE-Bold" w:hAnsi="ChalkboardSE-Bold" w:cs="ChalkboardSE-Bold"/>
          <w:sz w:val="46"/>
          <w:szCs w:val="46"/>
        </w:rPr>
        <w:tab/>
      </w:r>
      <w:r w:rsidRPr="0004155D">
        <w:rPr>
          <w:rFonts w:ascii="ChalkboardSE-Regular" w:hAnsi="ChalkboardSE-Regular" w:cs="ChalkboardSE-Regular"/>
          <w:b/>
          <w:sz w:val="42"/>
          <w:szCs w:val="42"/>
        </w:rPr>
        <w:t>Top tips for reading to your child at home:</w:t>
      </w:r>
    </w:p>
    <w:p w:rsidR="0004155D" w:rsidRPr="0004155D" w:rsidRDefault="0004155D" w:rsidP="0004155D">
      <w:pPr>
        <w:tabs>
          <w:tab w:val="left" w:pos="1110"/>
        </w:tabs>
        <w:rPr>
          <w:rFonts w:ascii="ChalkboardSE-Bold" w:hAnsi="ChalkboardSE-Bold" w:cs="ChalkboardSE-Bold"/>
          <w:sz w:val="46"/>
          <w:szCs w:val="46"/>
        </w:rPr>
      </w:pPr>
    </w:p>
    <w:sectPr w:rsidR="0004155D" w:rsidRPr="0004155D" w:rsidSect="0004155D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halkboardS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halkduste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halkboardS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E237B"/>
    <w:multiLevelType w:val="hybridMultilevel"/>
    <w:tmpl w:val="CDC23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0E7806"/>
    <w:multiLevelType w:val="hybridMultilevel"/>
    <w:tmpl w:val="87A8C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A517F"/>
    <w:multiLevelType w:val="hybridMultilevel"/>
    <w:tmpl w:val="7C4CFE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3D"/>
    <w:rsid w:val="0004155D"/>
    <w:rsid w:val="00267020"/>
    <w:rsid w:val="0032613D"/>
    <w:rsid w:val="006D5751"/>
    <w:rsid w:val="00951A13"/>
    <w:rsid w:val="00E9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F10C4"/>
  <w15:chartTrackingRefBased/>
  <w15:docId w15:val="{9290E1CC-0FD8-4518-B73E-01BF8CAC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8DBA77FC</Template>
  <TotalTime>26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Ramsdale</dc:creator>
  <cp:keywords/>
  <dc:description/>
  <cp:lastModifiedBy>Sarah Ramsdale</cp:lastModifiedBy>
  <cp:revision>1</cp:revision>
  <dcterms:created xsi:type="dcterms:W3CDTF">2019-09-09T15:07:00Z</dcterms:created>
  <dcterms:modified xsi:type="dcterms:W3CDTF">2019-09-09T15:33:00Z</dcterms:modified>
</cp:coreProperties>
</file>