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88" w:rsidRDefault="00F66ABB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59A5E69" wp14:editId="6E24C87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508750" cy="8978900"/>
            <wp:effectExtent l="0" t="0" r="6350" b="0"/>
            <wp:wrapTight wrapText="bothSides">
              <wp:wrapPolygon edited="0">
                <wp:start x="0" y="0"/>
                <wp:lineTo x="0" y="21539"/>
                <wp:lineTo x="21558" y="21539"/>
                <wp:lineTo x="2155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8750" cy="897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sectPr w:rsidR="00760B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ABB"/>
    <w:rsid w:val="00760B88"/>
    <w:rsid w:val="00F6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DC281"/>
  <w15:chartTrackingRefBased/>
  <w15:docId w15:val="{0A813B56-84C3-4B0E-8291-4689F8EB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864703CB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Smith</dc:creator>
  <cp:keywords/>
  <dc:description/>
  <cp:lastModifiedBy>Matt Smith</cp:lastModifiedBy>
  <cp:revision>1</cp:revision>
  <dcterms:created xsi:type="dcterms:W3CDTF">2018-12-18T21:50:00Z</dcterms:created>
  <dcterms:modified xsi:type="dcterms:W3CDTF">2018-12-18T21:54:00Z</dcterms:modified>
</cp:coreProperties>
</file>