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A07" w:rsidRPr="00E63D6B" w:rsidRDefault="003D67A2" w:rsidP="00546A07">
      <w:pPr>
        <w:pStyle w:val="Default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bookmarkStart w:id="0" w:name="_GoBack"/>
      <w:bookmarkEnd w:id="0"/>
      <w:r w:rsidRPr="00E63D6B">
        <w:rPr>
          <w:rFonts w:asciiTheme="minorHAnsi" w:hAnsiTheme="minorHAnsi" w:cstheme="minorHAnsi"/>
          <w:b/>
          <w:bCs/>
          <w:i/>
          <w:iCs/>
          <w:sz w:val="28"/>
          <w:szCs w:val="28"/>
        </w:rPr>
        <w:t>Key Stage 2</w:t>
      </w:r>
      <w:r w:rsidR="00546A07" w:rsidRPr="00E63D6B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Question stems to support the planning, teaching and learning of each content domain for reading:</w:t>
      </w:r>
    </w:p>
    <w:p w:rsidR="00546A07" w:rsidRPr="00E63D6B" w:rsidRDefault="00546A07" w:rsidP="00546A07">
      <w:pPr>
        <w:pStyle w:val="Default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2a Give/explain the meaning of words in a context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Find </w:t>
      </w:r>
      <w:r w:rsidRPr="00E63D6B">
        <w:rPr>
          <w:rFonts w:asciiTheme="minorHAnsi" w:hAnsiTheme="minorHAnsi" w:cstheme="minorHAnsi"/>
          <w:sz w:val="28"/>
          <w:szCs w:val="28"/>
        </w:rPr>
        <w:t xml:space="preserve">and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copy </w:t>
      </w:r>
      <w:r w:rsidRPr="00E63D6B">
        <w:rPr>
          <w:rFonts w:asciiTheme="minorHAnsi" w:hAnsiTheme="minorHAnsi" w:cstheme="minorHAnsi"/>
          <w:sz w:val="28"/>
          <w:szCs w:val="28"/>
        </w:rPr>
        <w:t xml:space="preserve">one word meaning…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> Look at the paragraph beginning…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Find </w:t>
      </w:r>
      <w:r w:rsidRPr="00E63D6B">
        <w:rPr>
          <w:rFonts w:asciiTheme="minorHAnsi" w:hAnsiTheme="minorHAnsi" w:cstheme="minorHAnsi"/>
          <w:sz w:val="28"/>
          <w:szCs w:val="28"/>
        </w:rPr>
        <w:t xml:space="preserve">and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copy </w:t>
      </w:r>
      <w:r w:rsidRPr="00E63D6B">
        <w:rPr>
          <w:rFonts w:asciiTheme="minorHAnsi" w:hAnsiTheme="minorHAnsi" w:cstheme="minorHAnsi"/>
          <w:sz w:val="28"/>
          <w:szCs w:val="28"/>
        </w:rPr>
        <w:t xml:space="preserve">one word meaning…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In the sentence/paragraph which word most closely matches the meaning of the word… (can be multiple choice)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Find </w:t>
      </w:r>
      <w:r w:rsidRPr="00E63D6B">
        <w:rPr>
          <w:rFonts w:asciiTheme="minorHAnsi" w:hAnsiTheme="minorHAnsi" w:cstheme="minorHAnsi"/>
          <w:sz w:val="28"/>
          <w:szCs w:val="28"/>
        </w:rPr>
        <w:t xml:space="preserve">and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copy </w:t>
      </w:r>
      <w:r w:rsidRPr="00E63D6B">
        <w:rPr>
          <w:rFonts w:asciiTheme="minorHAnsi" w:hAnsiTheme="minorHAnsi" w:cstheme="minorHAnsi"/>
          <w:sz w:val="28"/>
          <w:szCs w:val="28"/>
        </w:rPr>
        <w:t xml:space="preserve">a word/group of words that suggest that…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Circle the correct option to complete the/each sentence below…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Look at the paragraph… what does the word…suggest about…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Find </w:t>
      </w:r>
      <w:r w:rsidRPr="00E63D6B">
        <w:rPr>
          <w:rFonts w:asciiTheme="minorHAnsi" w:hAnsiTheme="minorHAnsi" w:cstheme="minorHAnsi"/>
          <w:sz w:val="28"/>
          <w:szCs w:val="28"/>
        </w:rPr>
        <w:t xml:space="preserve">and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copy </w:t>
      </w:r>
      <w:r w:rsidRPr="00E63D6B">
        <w:rPr>
          <w:rFonts w:asciiTheme="minorHAnsi" w:hAnsiTheme="minorHAnsi" w:cstheme="minorHAnsi"/>
          <w:sz w:val="28"/>
          <w:szCs w:val="28"/>
        </w:rPr>
        <w:t xml:space="preserve">one word/group of words that tells you…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does the word…suggest about…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Give the meaning of the word…in this sentence. </w:t>
      </w: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does…mean? (can be multiple choice) </w:t>
      </w: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2b Retrieve and record information/identify key details from fiction and non-fiction. </w:t>
      </w:r>
    </w:p>
    <w:p w:rsidR="003D67A2" w:rsidRPr="00E63D6B" w:rsidRDefault="003D67A2" w:rsidP="003D67A2">
      <w:pPr>
        <w:pStyle w:val="Default"/>
        <w:spacing w:after="20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Write down one/two/three things that you are told about the… </w:t>
      </w:r>
    </w:p>
    <w:p w:rsidR="003D67A2" w:rsidRPr="00E63D6B" w:rsidRDefault="003D67A2" w:rsidP="003D67A2">
      <w:pPr>
        <w:pStyle w:val="Default"/>
        <w:spacing w:after="20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Which one of these drawings best represents… </w:t>
      </w:r>
    </w:p>
    <w:p w:rsidR="003D67A2" w:rsidRPr="00E63D6B" w:rsidRDefault="003D67A2" w:rsidP="003D67A2">
      <w:pPr>
        <w:pStyle w:val="Default"/>
        <w:spacing w:after="20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did…have to do in order to… </w:t>
      </w:r>
    </w:p>
    <w:p w:rsidR="003D67A2" w:rsidRPr="00E63D6B" w:rsidRDefault="003D67A2" w:rsidP="003D67A2">
      <w:pPr>
        <w:pStyle w:val="Default"/>
        <w:spacing w:after="20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was revealed at the end of the poem/story? (can be multiple choice) </w:t>
      </w:r>
    </w:p>
    <w:p w:rsidR="003D67A2" w:rsidRPr="00E63D6B" w:rsidRDefault="003D67A2" w:rsidP="003D67A2">
      <w:pPr>
        <w:pStyle w:val="Default"/>
        <w:spacing w:after="20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Using information from the text indicate whether the following statements are true or false… </w:t>
      </w:r>
    </w:p>
    <w:p w:rsidR="003D67A2" w:rsidRPr="00E63D6B" w:rsidRDefault="003D67A2" w:rsidP="003D67A2">
      <w:pPr>
        <w:pStyle w:val="Default"/>
        <w:spacing w:after="20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Circle the correct option to complete the/each sentence below… </w:t>
      </w:r>
    </w:p>
    <w:p w:rsidR="003D67A2" w:rsidRPr="00E63D6B" w:rsidRDefault="003D67A2" w:rsidP="003D67A2">
      <w:pPr>
        <w:pStyle w:val="Default"/>
        <w:spacing w:after="20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helped…to get…? </w:t>
      </w: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Look at the paragraph beginning…give one/two reasons why…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Why were…not always…?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How would you get from…to…?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According to the text what could you do on… ? Give two examples.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Look at the paragraph/text box. Complete the table below…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Tick true or false in the following table…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does the… do to frighten the…? </w:t>
      </w: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How does the … behave when…? </w:t>
      </w: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2c Summarise main ideas from more than one paragraph </w:t>
      </w:r>
    </w:p>
    <w:p w:rsidR="003D67A2" w:rsidRPr="00E63D6B" w:rsidRDefault="003D67A2" w:rsidP="003D67A2">
      <w:pPr>
        <w:pStyle w:val="Default"/>
        <w:spacing w:after="20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Below are some summaries of different paragraphs from the text, number them to show the order in which they appear in the text. </w:t>
      </w:r>
    </w:p>
    <w:p w:rsidR="003D67A2" w:rsidRPr="00E63D6B" w:rsidRDefault="003D67A2" w:rsidP="003D67A2">
      <w:pPr>
        <w:pStyle w:val="Default"/>
        <w:spacing w:after="20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is the main message of the poem/story? </w:t>
      </w: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Using information from the whole text, tick one box in each row to show whether each statement is true or false. </w:t>
      </w: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2d Make inference from the text, explain and justify inferences with evidence from the text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How can you tell that...was keen to get to the… ?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Look at the paragraph beginning… to the paragraph ending…What impressions of the … do you get from these paragraphs?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Look at the paragraph beginning… why did …find it difficult to … ?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Look at the paragraph beginning…how do you know that… wanted to keep…a secret?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evidence is there of … being determined/stubborn/defiant in the way he/she/they behaved towards…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Explain what this description suggests about…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evidence in the text is there that….can be dangerous? Give two examples.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Why did … feel …?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In what ways might…character appeal to many readers? Explain fully referring to the text in your answer.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According to the text, how did the…help to change the opinion of…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How do you think … felt when (or about) …?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do you think…was thinking?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kind of person do you think…was? Use evidence from the text to support your answer.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Explain how…felt about…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How do these words make the reader feel about… ? </w:t>
      </w:r>
    </w:p>
    <w:p w:rsidR="003D67A2" w:rsidRPr="00E63D6B" w:rsidRDefault="003D67A2" w:rsidP="003D67A2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How does the first paragraph suggest that the characters are… ? </w:t>
      </w:r>
    </w:p>
    <w:p w:rsidR="003D67A2" w:rsidRPr="00E63D6B" w:rsidRDefault="003D67A2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> How can you</w:t>
      </w:r>
      <w:r w:rsidR="00E63D6B" w:rsidRPr="00E63D6B">
        <w:rPr>
          <w:rFonts w:asciiTheme="minorHAnsi" w:hAnsiTheme="minorHAnsi" w:cstheme="minorHAnsi"/>
          <w:sz w:val="28"/>
          <w:szCs w:val="28"/>
        </w:rPr>
        <w:t xml:space="preserve"> tell that…is an expert on … ? </w:t>
      </w:r>
    </w:p>
    <w:p w:rsidR="00E63D6B" w:rsidRPr="00E63D6B" w:rsidRDefault="00E63D6B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E63D6B" w:rsidRPr="00E63D6B" w:rsidRDefault="00E63D6B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E80F2C" w:rsidRPr="00E63D6B" w:rsidRDefault="00E80F2C" w:rsidP="00E80F2C">
      <w:pPr>
        <w:pStyle w:val="Default"/>
        <w:pageBreakBefore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2e Predict what might happen from details stated and implied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Do you think that … will change his/her/their behaviour in the future… Explain why using evidence from the text.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Based on what you have read, what does the last paragraph suggest might happen next/to the…? Use evidence from this paragraph/the text to support your prediction </w:t>
      </w:r>
    </w:p>
    <w:p w:rsidR="00E80F2C" w:rsidRPr="00E63D6B" w:rsidRDefault="00E80F2C" w:rsidP="00E80F2C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do you think…would say to… about? Use evidence from the text to support your answer. </w:t>
      </w:r>
    </w:p>
    <w:p w:rsidR="00E63D6B" w:rsidRDefault="00E63D6B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E80F2C" w:rsidRPr="00E63D6B" w:rsidRDefault="00E80F2C" w:rsidP="003D67A2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E80F2C" w:rsidRPr="00E63D6B" w:rsidRDefault="00E80F2C" w:rsidP="00E80F2C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2f Identify/explain how information/narrative content is related and contributes to meaning as a whole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Draw lines to match each part of the story with the correct quotation from the text. Setting/past events/action/lesson/suspense/character etc.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Find </w:t>
      </w:r>
      <w:r w:rsidRPr="00E63D6B">
        <w:rPr>
          <w:rFonts w:asciiTheme="minorHAnsi" w:hAnsiTheme="minorHAnsi" w:cstheme="minorHAnsi"/>
          <w:sz w:val="28"/>
          <w:szCs w:val="28"/>
        </w:rPr>
        <w:t xml:space="preserve">and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copy </w:t>
      </w:r>
      <w:r w:rsidRPr="00E63D6B">
        <w:rPr>
          <w:rFonts w:asciiTheme="minorHAnsi" w:hAnsiTheme="minorHAnsi" w:cstheme="minorHAnsi"/>
          <w:sz w:val="28"/>
          <w:szCs w:val="28"/>
        </w:rPr>
        <w:t xml:space="preserve">a group of words where … mood changes.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impact does … change in mood/feeling have on the text as a whole? </w:t>
      </w:r>
    </w:p>
    <w:p w:rsidR="00E80F2C" w:rsidRPr="00E63D6B" w:rsidRDefault="00E80F2C" w:rsidP="00E80F2C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The characters have different opinions of each other throughout the text.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Find </w:t>
      </w:r>
      <w:r w:rsidRPr="00E63D6B">
        <w:rPr>
          <w:rFonts w:asciiTheme="minorHAnsi" w:hAnsiTheme="minorHAnsi" w:cstheme="minorHAnsi"/>
          <w:sz w:val="28"/>
          <w:szCs w:val="28"/>
        </w:rPr>
        <w:t xml:space="preserve">and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copy </w:t>
      </w:r>
      <w:r w:rsidRPr="00E63D6B">
        <w:rPr>
          <w:rFonts w:asciiTheme="minorHAnsi" w:hAnsiTheme="minorHAnsi" w:cstheme="minorHAnsi"/>
          <w:sz w:val="28"/>
          <w:szCs w:val="28"/>
        </w:rPr>
        <w:t xml:space="preserve">a group of words which explain … opinion of… . </w:t>
      </w:r>
    </w:p>
    <w:p w:rsidR="00E80F2C" w:rsidRPr="00E63D6B" w:rsidRDefault="00E80F2C" w:rsidP="00E80F2C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E80F2C" w:rsidRPr="00E63D6B" w:rsidRDefault="00E80F2C" w:rsidP="00E80F2C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2g Identify/explain how meaning is enhanced through choice of words and phrases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Why did the author use/choose this word?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Explain why the word…has been used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Why does the writer compare….to….?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Why did the author use this simile?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adjectives/similes/personification/noun phrases has the author used to describe…? What effect does this have on the reader?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How does...help you to understand…?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How do the words create a feeling of…?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do phrases like…tell us? </w:t>
      </w:r>
    </w:p>
    <w:p w:rsidR="00E80F2C" w:rsidRPr="00E63D6B" w:rsidRDefault="00E80F2C" w:rsidP="00E80F2C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What impression of the… does this word/phrase give us? </w:t>
      </w:r>
    </w:p>
    <w:p w:rsidR="00E80F2C" w:rsidRPr="00E63D6B" w:rsidRDefault="00E80F2C" w:rsidP="00E80F2C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E80F2C" w:rsidRPr="00E63D6B" w:rsidRDefault="00E80F2C" w:rsidP="00E80F2C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2h Make comparisons within the text </w:t>
      </w:r>
    </w:p>
    <w:p w:rsidR="00E80F2C" w:rsidRPr="00E63D6B" w:rsidRDefault="00E80F2C" w:rsidP="00E80F2C">
      <w:pPr>
        <w:pStyle w:val="Default"/>
        <w:spacing w:after="17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The mood/relationships/opinions of the characters change throughout the text. How do they change? </w:t>
      </w:r>
    </w:p>
    <w:p w:rsidR="00E80F2C" w:rsidRPr="00E63D6B" w:rsidRDefault="00E80F2C" w:rsidP="00E80F2C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 How does…feel about … compared to the beginning of the text? </w:t>
      </w:r>
    </w:p>
    <w:p w:rsidR="00E80F2C" w:rsidRPr="00E63D6B" w:rsidRDefault="00E80F2C" w:rsidP="00E80F2C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E80F2C" w:rsidRPr="00E63D6B" w:rsidRDefault="00E80F2C" w:rsidP="00E80F2C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E63D6B">
        <w:rPr>
          <w:rFonts w:asciiTheme="minorHAnsi" w:hAnsiTheme="minorHAnsi" w:cstheme="minorHAnsi"/>
          <w:sz w:val="28"/>
          <w:szCs w:val="28"/>
        </w:rPr>
        <w:t xml:space="preserve"> </w:t>
      </w:r>
      <w:r w:rsidRPr="00E63D6B">
        <w:rPr>
          <w:rFonts w:asciiTheme="minorHAnsi" w:hAnsiTheme="minorHAnsi" w:cstheme="minorHAnsi"/>
          <w:b/>
          <w:bCs/>
          <w:sz w:val="28"/>
          <w:szCs w:val="28"/>
        </w:rPr>
        <w:t xml:space="preserve">N.B. Using evidence from the text to support all answers ideas should be common practice across all content domain. </w:t>
      </w:r>
    </w:p>
    <w:p w:rsidR="00546A07" w:rsidRPr="00E63D6B" w:rsidRDefault="00546A07" w:rsidP="00546A07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546A07" w:rsidRPr="00E63D6B" w:rsidRDefault="00546A07" w:rsidP="00546A07">
      <w:pPr>
        <w:jc w:val="center"/>
        <w:rPr>
          <w:rFonts w:cstheme="minorHAnsi"/>
          <w:sz w:val="28"/>
          <w:szCs w:val="28"/>
        </w:rPr>
      </w:pPr>
    </w:p>
    <w:sectPr w:rsidR="00546A07" w:rsidRPr="00E63D6B" w:rsidSect="00E80F2C">
      <w:pgSz w:w="11899" w:h="17340"/>
      <w:pgMar w:top="1418" w:right="842" w:bottom="1135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07"/>
    <w:rsid w:val="003B5847"/>
    <w:rsid w:val="003D67A2"/>
    <w:rsid w:val="00546A07"/>
    <w:rsid w:val="00AB0708"/>
    <w:rsid w:val="00D51D2C"/>
    <w:rsid w:val="00E63D6B"/>
    <w:rsid w:val="00E8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FFE1C5-A9FE-483D-9EB8-D5DF67DC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46A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4666F1B1</Template>
  <TotalTime>0</TotalTime>
  <Pages>3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Ramsdale</dc:creator>
  <cp:lastModifiedBy>Matt Smith</cp:lastModifiedBy>
  <cp:revision>2</cp:revision>
  <dcterms:created xsi:type="dcterms:W3CDTF">2018-11-27T20:45:00Z</dcterms:created>
  <dcterms:modified xsi:type="dcterms:W3CDTF">2018-11-27T20:45:00Z</dcterms:modified>
</cp:coreProperties>
</file>